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4A" w:rsidRPr="00F4460F" w:rsidRDefault="00AA364A" w:rsidP="00457B00">
      <w:pPr>
        <w:spacing w:after="0" w:line="240" w:lineRule="auto"/>
        <w:ind w:right="-69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4460F">
        <w:rPr>
          <w:rFonts w:ascii="Times New Roman" w:hAnsi="Times New Roman"/>
          <w:b/>
          <w:color w:val="000000"/>
          <w:sz w:val="24"/>
          <w:szCs w:val="24"/>
        </w:rPr>
        <w:t>МБОУ «Новоильмовская средняя общеобразовательная школа»</w:t>
      </w:r>
    </w:p>
    <w:p w:rsidR="00AA364A" w:rsidRPr="00F4460F" w:rsidRDefault="00AA364A" w:rsidP="00F70C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4460F">
        <w:rPr>
          <w:rFonts w:ascii="Times New Roman" w:hAnsi="Times New Roman"/>
          <w:b/>
          <w:color w:val="000000"/>
          <w:sz w:val="24"/>
          <w:szCs w:val="24"/>
        </w:rPr>
        <w:t xml:space="preserve"> Черемшанского муниципального района Республики Татарстан</w:t>
      </w:r>
    </w:p>
    <w:p w:rsidR="00AA364A" w:rsidRPr="00F4460F" w:rsidRDefault="00AA364A" w:rsidP="00F70C5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A364A" w:rsidRPr="00F4460F" w:rsidRDefault="00AA364A" w:rsidP="00F70C5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A364A" w:rsidRPr="00F4460F" w:rsidRDefault="00AA364A" w:rsidP="00F70C5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4460F">
        <w:rPr>
          <w:rFonts w:ascii="Times New Roman" w:hAnsi="Times New Roman"/>
          <w:color w:val="000000"/>
          <w:sz w:val="24"/>
          <w:szCs w:val="24"/>
        </w:rPr>
        <w:t>Рассмотрено на заседании                                                                           Утверждаю</w:t>
      </w:r>
    </w:p>
    <w:p w:rsidR="00AA364A" w:rsidRPr="00F4460F" w:rsidRDefault="00AA364A" w:rsidP="00F70C5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4460F">
        <w:rPr>
          <w:rFonts w:ascii="Times New Roman" w:hAnsi="Times New Roman"/>
          <w:color w:val="000000"/>
          <w:sz w:val="24"/>
          <w:szCs w:val="24"/>
        </w:rPr>
        <w:t>педагогического совета школы                                                      Директор МБОУ «НИСОШ»</w:t>
      </w:r>
    </w:p>
    <w:p w:rsidR="00AA364A" w:rsidRPr="00F4460F" w:rsidRDefault="00AA364A" w:rsidP="00F70C5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4460F">
        <w:rPr>
          <w:rFonts w:ascii="Times New Roman" w:hAnsi="Times New Roman"/>
          <w:color w:val="000000"/>
          <w:sz w:val="24"/>
          <w:szCs w:val="24"/>
        </w:rPr>
        <w:t>от «_</w:t>
      </w:r>
      <w:r>
        <w:rPr>
          <w:rFonts w:ascii="Times New Roman" w:hAnsi="Times New Roman"/>
          <w:color w:val="000000"/>
          <w:sz w:val="24"/>
          <w:szCs w:val="24"/>
        </w:rPr>
        <w:t>28</w:t>
      </w:r>
      <w:r w:rsidRPr="00F4460F">
        <w:rPr>
          <w:rFonts w:ascii="Times New Roman" w:hAnsi="Times New Roman"/>
          <w:color w:val="000000"/>
          <w:sz w:val="24"/>
          <w:szCs w:val="24"/>
        </w:rPr>
        <w:t xml:space="preserve">__» августа 20 </w:t>
      </w:r>
      <w:r>
        <w:rPr>
          <w:rFonts w:ascii="Times New Roman" w:hAnsi="Times New Roman"/>
          <w:color w:val="000000"/>
          <w:sz w:val="24"/>
          <w:szCs w:val="24"/>
        </w:rPr>
        <w:t>23</w:t>
      </w:r>
      <w:r w:rsidRPr="00F4460F">
        <w:rPr>
          <w:rFonts w:ascii="Times New Roman" w:hAnsi="Times New Roman"/>
          <w:color w:val="000000"/>
          <w:sz w:val="24"/>
          <w:szCs w:val="24"/>
        </w:rPr>
        <w:t xml:space="preserve">__г.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_________ В.М.Иванов.</w:t>
      </w:r>
    </w:p>
    <w:p w:rsidR="00AA364A" w:rsidRPr="00F4460F" w:rsidRDefault="00AA364A" w:rsidP="00F70C5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4460F">
        <w:rPr>
          <w:rFonts w:ascii="Times New Roman" w:hAnsi="Times New Roman"/>
          <w:color w:val="000000"/>
          <w:sz w:val="24"/>
          <w:szCs w:val="24"/>
        </w:rPr>
        <w:t>Протокол № __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F4460F">
        <w:rPr>
          <w:rFonts w:ascii="Times New Roman" w:hAnsi="Times New Roman"/>
          <w:color w:val="000000"/>
          <w:sz w:val="24"/>
          <w:szCs w:val="24"/>
        </w:rPr>
        <w:t>_                                                                              Приказ № __</w:t>
      </w:r>
      <w:r>
        <w:rPr>
          <w:rFonts w:ascii="Times New Roman" w:hAnsi="Times New Roman"/>
          <w:color w:val="000000"/>
          <w:sz w:val="24"/>
          <w:szCs w:val="24"/>
        </w:rPr>
        <w:t>34  от 26.08</w:t>
      </w:r>
      <w:r w:rsidRPr="00F4460F">
        <w:rPr>
          <w:rFonts w:ascii="Times New Roman" w:hAnsi="Times New Roman"/>
          <w:color w:val="00000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F4460F">
          <w:rPr>
            <w:rFonts w:ascii="Times New Roman" w:hAnsi="Times New Roman"/>
            <w:color w:val="000000"/>
            <w:sz w:val="24"/>
            <w:szCs w:val="24"/>
          </w:rPr>
          <w:t>20</w:t>
        </w:r>
        <w:r>
          <w:rPr>
            <w:rFonts w:ascii="Times New Roman" w:hAnsi="Times New Roman"/>
            <w:color w:val="000000"/>
            <w:sz w:val="24"/>
            <w:szCs w:val="24"/>
          </w:rPr>
          <w:t>23</w:t>
        </w:r>
        <w:r w:rsidRPr="00F4460F">
          <w:rPr>
            <w:rFonts w:ascii="Times New Roman" w:hAnsi="Times New Roman"/>
            <w:color w:val="000000"/>
            <w:sz w:val="24"/>
            <w:szCs w:val="24"/>
          </w:rPr>
          <w:t xml:space="preserve"> г</w:t>
        </w:r>
      </w:smartTag>
      <w:r w:rsidRPr="00F4460F">
        <w:rPr>
          <w:rFonts w:ascii="Times New Roman" w:hAnsi="Times New Roman"/>
          <w:color w:val="000000"/>
          <w:sz w:val="24"/>
          <w:szCs w:val="24"/>
        </w:rPr>
        <w:t>.</w:t>
      </w:r>
    </w:p>
    <w:p w:rsidR="00AA364A" w:rsidRPr="00F4460F" w:rsidRDefault="00AA364A" w:rsidP="00F70C5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A364A" w:rsidRPr="00F4460F" w:rsidRDefault="00AA364A" w:rsidP="00F70C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4460F">
        <w:rPr>
          <w:rFonts w:ascii="Times New Roman" w:hAnsi="Times New Roman"/>
          <w:b/>
          <w:color w:val="000000"/>
          <w:sz w:val="28"/>
          <w:szCs w:val="28"/>
        </w:rPr>
        <w:t>СПИСОК УЧЕБНИКОВ, ИСПОЛЬЗУЕМЫХ</w:t>
      </w:r>
    </w:p>
    <w:p w:rsidR="00AA364A" w:rsidRPr="00F4460F" w:rsidRDefault="00AA364A" w:rsidP="00F70C5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4460F">
        <w:rPr>
          <w:rFonts w:ascii="Times New Roman" w:hAnsi="Times New Roman"/>
          <w:b/>
          <w:color w:val="000000"/>
          <w:sz w:val="28"/>
          <w:szCs w:val="28"/>
        </w:rPr>
        <w:t xml:space="preserve"> В ОБРАЗОВАТЕЛЬНОМ ПРОЦЕССЕ </w:t>
      </w:r>
    </w:p>
    <w:p w:rsidR="00AA364A" w:rsidRPr="00F4460F" w:rsidRDefault="00AA364A" w:rsidP="00F70C5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2458" w:type="dxa"/>
        <w:tblInd w:w="93" w:type="dxa"/>
        <w:tblLook w:val="00A0"/>
      </w:tblPr>
      <w:tblGrid>
        <w:gridCol w:w="1110"/>
        <w:gridCol w:w="4235"/>
        <w:gridCol w:w="3701"/>
        <w:gridCol w:w="766"/>
        <w:gridCol w:w="2646"/>
      </w:tblGrid>
      <w:tr w:rsidR="00AA364A" w:rsidRPr="004335FE" w:rsidTr="00AC2768">
        <w:trPr>
          <w:trHeight w:val="600"/>
        </w:trPr>
        <w:tc>
          <w:tcPr>
            <w:tcW w:w="12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Начальное общее образование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Год издания учебника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AA364A">
            <w:pPr>
              <w:spacing w:after="0" w:line="240" w:lineRule="auto"/>
              <w:ind w:firstLineChars="200" w:firstLine="31680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Автор/авторский коллектив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AA364A">
            <w:pPr>
              <w:spacing w:after="0" w:line="240" w:lineRule="auto"/>
              <w:ind w:firstLineChars="400" w:firstLine="31680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Наименование учебника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Класс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Наименование издателя(ей) учебника</w:t>
            </w:r>
          </w:p>
        </w:tc>
      </w:tr>
      <w:tr w:rsidR="00AA364A" w:rsidRPr="004335FE" w:rsidTr="00AC2768">
        <w:trPr>
          <w:trHeight w:val="40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Русский язык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В.А.Кирюшкина, Л.А.Виноградская, В.ГГорецкий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Азбука.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В.П.Канакина,В.Г.Горецкий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В.П.Канакина, В.Г.Горецкая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В.П.Канакина, В.Г.Горецкая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Климанова Л.Ф., Бабушкина Т.В.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39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Литературное чтение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Климанова Л. Ф., Горецкий В.Г., Виноградская Л. 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Литературное чтение.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Климанова Л. Ф., Виноградская Л.А., Горецкий В.Г.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Литературное чтение.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Климанова Л. Ф., Виноградская Л.А., Горецкий В.Г.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Литературное чтение.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Климанова Л. Ф., Виноградская Л.А., Бойкина М.В.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Литературное чтение.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05"/>
        </w:trPr>
        <w:tc>
          <w:tcPr>
            <w:tcW w:w="5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Английский язык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Быкова Н.И., Дули Д., Поспелова М.Д.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язык. 2 класс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Быкова Н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F4460F">
              <w:rPr>
                <w:rFonts w:ascii="Times New Roman" w:hAnsi="Times New Roman"/>
                <w:color w:val="000000"/>
              </w:rPr>
              <w:t>И., Дули Д., Поспелова М.Д.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язык. 3 класс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Быкова НИ., Дули Д., Поспелова М.Д.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язык. 4 класс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2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Математика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М.И.Моро,С.И.Волкова,Степанова С.В..,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Математика.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М.И.Моро,С.И.Волкова,С.В.Степанова, Г,В.Бельтюкова.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Математика.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М.И.Моро,С.И.Волкова, С.В.Степанова.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Математика.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Дорофеев Г.В., Миракова Т.Н., Бука Т.Б.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Математика.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3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Окружающий мир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Плешаков А.А.,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Окружающий мир.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Плешаков А.А.,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Окружающий мир.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Плешаков А.А.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Окружающий мир.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Плешаков А.А., Новицкая М..Ю.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Окружающий мир.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2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Основы религиозных культур и светской этики </w:t>
            </w:r>
          </w:p>
        </w:tc>
      </w:tr>
      <w:tr w:rsidR="00AA364A" w:rsidRPr="004335FE" w:rsidTr="00AC2768">
        <w:trPr>
          <w:trHeight w:val="503"/>
        </w:trPr>
        <w:tc>
          <w:tcPr>
            <w:tcW w:w="11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4657A2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Беглова А.Л.</w:t>
            </w:r>
          </w:p>
        </w:tc>
        <w:tc>
          <w:tcPr>
            <w:tcW w:w="3701" w:type="dxa"/>
            <w:tcBorders>
              <w:top w:val="nil"/>
              <w:left w:val="nil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76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right w:val="single" w:sz="4" w:space="0" w:color="auto"/>
            </w:tcBorders>
            <w:noWrap/>
          </w:tcPr>
          <w:p w:rsidR="00AA364A" w:rsidRPr="00F4460F" w:rsidRDefault="00AA364A" w:rsidP="004657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«Просвещение»</w:t>
            </w:r>
          </w:p>
        </w:tc>
      </w:tr>
      <w:tr w:rsidR="00AA364A" w:rsidRPr="004335FE" w:rsidTr="00AC2768">
        <w:trPr>
          <w:trHeight w:val="502"/>
        </w:trPr>
        <w:tc>
          <w:tcPr>
            <w:tcW w:w="1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Н.Ф.Виноградская,В.И.Власенко,</w:t>
            </w:r>
          </w:p>
        </w:tc>
        <w:tc>
          <w:tcPr>
            <w:tcW w:w="37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Основы духовно-нравственной  культуры народов России          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Default="00AA364A" w:rsidP="004657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«Просвещение»</w:t>
            </w:r>
          </w:p>
        </w:tc>
      </w:tr>
      <w:tr w:rsidR="00AA364A" w:rsidRPr="004335FE" w:rsidTr="00AC2768">
        <w:trPr>
          <w:trHeight w:val="45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Изобразительное искусство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Неменская Л.А..,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Е.И.Коротеева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Шпикалова Т.Я., Ершова Л.В.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Шпикалова Т.Я., Ершова Л.В.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3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Музыка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Критская Е.Д., Сергеева Г.П., Шмагина Т.С.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Критская Е.Д., Сергеева Г.П., Шмагина Т.С.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Критская Е.Д., Сергеева Г.П., Шмагина Т.С.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Критская Е.Д., Сергеева Г.П., Шмагина Т.С.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55"/>
        </w:trPr>
        <w:tc>
          <w:tcPr>
            <w:tcW w:w="12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 Основное общее образование</w:t>
            </w:r>
          </w:p>
        </w:tc>
      </w:tr>
      <w:tr w:rsidR="00AA364A" w:rsidRPr="004335FE" w:rsidTr="00AC2768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Русский язык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Ладыженская Т.А., Баранов М. Т., Тростенцова Л.А.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Баранов М.Т., Ладыженская Т.А., Тростенцова Л. А.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Баранов М.Т., Ладыженская Т.А., Тростенцова Л. А.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Тростенцова Л.А., Ладыженская Т.А., Дейкина АД.и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A364A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С.Г.Бархударов,С.Е.Крючков,</w:t>
            </w:r>
          </w:p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.Л.Ю.Максимов.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3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Литература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Полухина В.П., Коровина В.Я., Журавлёв В.П. и др. / Под ред. Коровиной В.Я.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Коровина В.Я., Журавлёв В.П., Коровин В.И.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Литература. 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05"/>
        </w:trPr>
        <w:tc>
          <w:tcPr>
            <w:tcW w:w="5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Английский язык</w:t>
            </w:r>
          </w:p>
        </w:tc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AA364A" w:rsidRPr="00F4460F" w:rsidRDefault="00AA364A" w:rsidP="00AA364A">
            <w:pPr>
              <w:spacing w:after="0" w:line="240" w:lineRule="auto"/>
              <w:ind w:firstLineChars="1500" w:firstLine="31680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176FAC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Афанасьева О.В., Михеева И.В.</w:t>
            </w:r>
            <w:r>
              <w:rPr>
                <w:rFonts w:ascii="Times New Roman" w:hAnsi="Times New Roman"/>
                <w:color w:val="000000"/>
              </w:rPr>
              <w:t>К.М.Баранова.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2B1EFC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“</w:t>
            </w:r>
            <w:r>
              <w:rPr>
                <w:rFonts w:ascii="Times New Roman" w:hAnsi="Times New Roman"/>
                <w:color w:val="000000"/>
              </w:rPr>
              <w:t>Дрофа</w:t>
            </w:r>
            <w:r>
              <w:rPr>
                <w:rFonts w:ascii="Times New Roman" w:hAnsi="Times New Roman"/>
                <w:color w:val="000000"/>
                <w:lang w:val="en-US"/>
              </w:rPr>
              <w:t>”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Дули Д., Ваулина Ю.Е., Подоляко О.Е.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Дули Д., Ваулина Ю.Е., Подоляко О.Е.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176FAC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Афанасьева О.В., Михеева И.В</w:t>
            </w:r>
            <w:r>
              <w:rPr>
                <w:rFonts w:ascii="Times New Roman" w:hAnsi="Times New Roman"/>
                <w:color w:val="000000"/>
              </w:rPr>
              <w:t xml:space="preserve"> .К.М.Баранова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2B1E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«ДРОФА»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Ю.Е.Ваулина.Д.Дули.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3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История России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Данилов А.А., Косулина Л.Г.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История России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Е.В.Пчелов.П.В.Лукин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История России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Издательство «Русское слово</w:t>
            </w:r>
            <w:r w:rsidRPr="00F4460F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Данилов А.А.,И.В.Токарев, Н.М.Арсентьев.А.Я.Токарев.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История России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9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Пчелов Е.В.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История России с древнейших времен до конца XVI века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Н.М.Арсентьев.А.А.Данилов,.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История России. XX- начало XXI века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42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Всеобщая история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А.А.Вигасин.Г.И.Годер.И.С.Свенцицкая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Всеобщая история. История Древнего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Издательство «Русское слово</w:t>
            </w:r>
            <w:r w:rsidRPr="00F4460F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Агибалова Е.В., Донской Г.М.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Всеобщая история. История Средних веков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О.В.Дмитриева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Всеобщая история. История Нового времени. 1500-1800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Издательство «Русское слово</w:t>
            </w:r>
            <w:r w:rsidRPr="00F4460F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Н.В.Загалдин.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Всеобщая история. История Нового времени. 1800-1900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Издательство «Русское слово</w:t>
            </w:r>
            <w:r w:rsidRPr="00F4460F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Загладин Н.В.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Всеобщая история. Новейшая история XX - начало XXI века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45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Обществознание</w:t>
            </w:r>
          </w:p>
        </w:tc>
      </w:tr>
      <w:tr w:rsidR="00AA364A" w:rsidRPr="004335FE" w:rsidTr="00AC2768">
        <w:trPr>
          <w:trHeight w:val="103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103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Виноградова Н.Ф Городецкая НИ., Иванова Л.Ф. и др. / Под ред. Боголюбова Л.Н., Ивановой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102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12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Боголюбов Л.Н., Городецкая Н.И., Иванова Л.Ф. и др. / Под ред. Боголюбова Л.Н., Лазебниковой А.Ю., Городецкой НИ.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687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Боголюбов Л.Н</w:t>
            </w:r>
            <w:r>
              <w:rPr>
                <w:rFonts w:ascii="Times New Roman" w:hAnsi="Times New Roman"/>
                <w:color w:val="000000"/>
              </w:rPr>
              <w:t xml:space="preserve">., 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0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География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А.И.Алексеев,В.В.Николина.Е.К.Липкина,  С.И.Болысов. Г.Ю.Кузнецова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Герасимова Т.П., Неклюкова Н.П.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Коринская В. А., Душина И.В., Щенев В.А.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/ДРОФА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В.П.Дронов.Л.Е.Савельева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628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А.И.Алексеев.В.А.Низовцев.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40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Математика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Виленкин Н.Я., Жохов В.И., Чесноков А.С, Шварцбурд СИ.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Математика </w:t>
            </w:r>
            <w:r>
              <w:rPr>
                <w:rFonts w:ascii="Times New Roman" w:hAnsi="Times New Roman"/>
                <w:color w:val="000000"/>
              </w:rPr>
              <w:t>в 2-х частях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ИОЦ «Мнемозина»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Дорофеев Г.В., Шарыгин И.Ф., Суворова С.Б.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Математика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3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Алгебра 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Макарычев ЮН, Миндюк Н.Г., Нешков К.И. и др. / Под ред. Теляковского С.А.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Макарычев Ю.Н., Миндюк Н.Г., Нешков К.И. и др. / Под ред. Теляковского С.А.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Макарычев ЮН, Миндюк Н.Г., Нешков К.И. и др. / Под ред. Теляковского С.А.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3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Геометрия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Атанасян Л. С, Бутузов В.Ф., Кадомцев СБ.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Геометрия. 7-9 классы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7-9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Информатика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Л.Л.Босова. А.Ю.Босова.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БИНОМ. Лаборатория знаний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Л.Л.Босова. А.Ю.Босова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БИНОМ. Лаборатория знаний</w:t>
            </w:r>
          </w:p>
        </w:tc>
      </w:tr>
      <w:tr w:rsidR="00AA364A" w:rsidRPr="004335FE" w:rsidTr="00AC2768">
        <w:trPr>
          <w:trHeight w:val="40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Физика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Перышкин А.В.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Перышкин А.В.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Перышкин А.В., Гутник Е.М.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4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Биология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В.В.Пасечник.С.В.Суматохин,., З.Г.Гапанюк,Г.Г.Щевцов.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Сонин Н.И., Сонина В.И.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Сонин Н.И., Захаров В.Б.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Сонин Н.И., Захаров В.Б.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Мамонтов С.Г., Захаров В.Б., Агафонова И.Б.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364A" w:rsidRPr="004335FE" w:rsidTr="00AC2768">
        <w:trPr>
          <w:trHeight w:val="45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Химия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Рудзитис Г.Е., Фельдман Ф.Г.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Рудзитис Г.Е., Фельдман Ф.Г.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2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Технология 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4335FE" w:rsidRDefault="00AA364A" w:rsidP="006527B1">
            <w:pPr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Cs w:val="20"/>
              </w:rPr>
              <w:t>Синица Н.В., Симоненко В.Д.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4335FE" w:rsidRDefault="00AA364A" w:rsidP="006527B1">
            <w:pPr>
              <w:rPr>
                <w:sz w:val="20"/>
                <w:szCs w:val="20"/>
              </w:rPr>
            </w:pPr>
            <w:r w:rsidRPr="00F4460F">
              <w:rPr>
                <w:rFonts w:ascii="Times New Roman" w:hAnsi="Times New Roman"/>
                <w:color w:val="000000"/>
              </w:rPr>
              <w:t>Технология. Технологии ведения дома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Издательский центр ВЕНТАНА-ГРАФ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4335FE" w:rsidRDefault="00AA364A" w:rsidP="006527B1">
            <w:pPr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Cs w:val="20"/>
              </w:rPr>
              <w:t>Тищенко А.Т., Симоненко В.Д.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6527B1">
            <w:pPr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Технология. Индустриальные технологии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Издательский центр ВЕНТАНА-ГРАФ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335FE">
              <w:rPr>
                <w:rFonts w:ascii="Times New Roman" w:hAnsi="Times New Roman"/>
                <w:szCs w:val="20"/>
              </w:rPr>
              <w:t>Синица Н.В., Симоненко В.Д.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Технология. Технологии ведения дома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Издательский центр ВЕНТАНА-ГРАФ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335FE">
              <w:rPr>
                <w:rFonts w:ascii="Times New Roman" w:hAnsi="Times New Roman"/>
                <w:szCs w:val="20"/>
              </w:rPr>
              <w:t>Тищенко А.Т., Симоненко В.Д.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Технология. Индустриальные технологии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Издательский центр ВЕНТАНА-ГРАФ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335FE">
              <w:rPr>
                <w:rFonts w:ascii="Times New Roman" w:hAnsi="Times New Roman"/>
                <w:szCs w:val="20"/>
              </w:rPr>
              <w:t>Синица Н.В., Симоненко В.Д.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Технология. Технологии ведения дома.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Издательский центр ВЕНТАНА-ГРАФ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335FE">
              <w:rPr>
                <w:rFonts w:ascii="Times New Roman" w:hAnsi="Times New Roman"/>
                <w:szCs w:val="20"/>
              </w:rPr>
              <w:t>Тищенко А.Т., Симоненко В.Д.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Технология.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Издательский центр ВЕНТАНА-ГРАФ</w:t>
            </w:r>
          </w:p>
        </w:tc>
      </w:tr>
      <w:tr w:rsidR="00AA364A" w:rsidRPr="004335FE" w:rsidTr="00AC2768">
        <w:trPr>
          <w:trHeight w:val="1428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4335FE" w:rsidRDefault="00AA364A">
            <w:pPr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2011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4335FE" w:rsidRDefault="00AA364A">
            <w:pPr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Симоненко В.Д., Электов А.А., Гончаров Б.А., Очинин О.П., Елисеева Е.В., Богатырёв А.Н.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4335FE" w:rsidRDefault="00AA364A">
            <w:pPr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4335FE" w:rsidRDefault="00AA364A">
            <w:pPr>
              <w:jc w:val="center"/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4335FE" w:rsidRDefault="00AA364A" w:rsidP="00AA364A">
            <w:pPr>
              <w:ind w:firstLineChars="200" w:firstLine="31680"/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Издательский центр ВЕНТАНА-ГРАФ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4335FE" w:rsidRDefault="00AA364A">
            <w:pPr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2011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4335FE" w:rsidRDefault="00AA364A">
            <w:pPr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А.Н. Богатырев, О.П. Очинин, под ред. Симоненко В.Д.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4335FE" w:rsidRDefault="00AA364A">
            <w:pPr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4335FE" w:rsidRDefault="00AA364A">
            <w:pPr>
              <w:jc w:val="center"/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4335FE" w:rsidRDefault="00AA364A" w:rsidP="00AA364A">
            <w:pPr>
              <w:ind w:firstLineChars="200" w:firstLine="31680"/>
              <w:rPr>
                <w:rFonts w:ascii="Times New Roman" w:hAnsi="Times New Roman"/>
              </w:rPr>
            </w:pPr>
            <w:r w:rsidRPr="004335FE">
              <w:rPr>
                <w:rFonts w:ascii="Times New Roman" w:hAnsi="Times New Roman"/>
              </w:rPr>
              <w:t>Издательский центр ВЕНТАНА-ГРАФ</w:t>
            </w:r>
          </w:p>
        </w:tc>
      </w:tr>
      <w:tr w:rsidR="00AA364A" w:rsidRPr="004335FE" w:rsidTr="00AC2768">
        <w:trPr>
          <w:trHeight w:val="48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Основы безопасности жизнедеятельности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2008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Смирнов А.Т., Хренников Б.О. / Под ред. Смирнова А. Т.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Смирнов А.Т., Хренников Б.О. / Под ред. Смирнова А.Т.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3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Среднее общее образование</w:t>
            </w:r>
          </w:p>
        </w:tc>
      </w:tr>
      <w:tr w:rsidR="00AA364A" w:rsidRPr="004335FE" w:rsidTr="00AC2768">
        <w:trPr>
          <w:trHeight w:val="48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Русский язык и литература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Гольцова Н.Г., Шамшин И.В., Мищерина М.А.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Русский язык и литература. Русский язык. В 2 ч.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10-11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Зинин С.А., Сахаров В.И.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</w:t>
            </w:r>
            <w:r w:rsidRPr="00F4460F">
              <w:rPr>
                <w:rFonts w:ascii="Times New Roman" w:hAnsi="Times New Roman"/>
                <w:color w:val="000000"/>
              </w:rPr>
              <w:t xml:space="preserve">итература. Литература. В 2 ч.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Зинин С.А., Чалмаев В. 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</w:t>
            </w:r>
            <w:r w:rsidRPr="00F4460F">
              <w:rPr>
                <w:rFonts w:ascii="Times New Roman" w:hAnsi="Times New Roman"/>
                <w:color w:val="000000"/>
              </w:rPr>
              <w:t xml:space="preserve">итература. Литература. В 2 ч.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420"/>
        </w:trPr>
        <w:tc>
          <w:tcPr>
            <w:tcW w:w="5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Английский язык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Афанасьева О.В., К.М,Баранова</w:t>
            </w:r>
            <w:r w:rsidRPr="00F4460F">
              <w:rPr>
                <w:rFonts w:ascii="Times New Roman" w:hAnsi="Times New Roman"/>
                <w:color w:val="000000"/>
              </w:rPr>
              <w:t>, Михеева И.В.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Английский язык.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Издательство Дрофа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Афанасьева О.В., К.М.Баранова</w:t>
            </w:r>
            <w:r w:rsidRPr="00F4460F">
              <w:rPr>
                <w:rFonts w:ascii="Times New Roman" w:hAnsi="Times New Roman"/>
                <w:color w:val="000000"/>
              </w:rPr>
              <w:t>, Михеева И.В. и др.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Английский язык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Издательство Дрофа</w:t>
            </w:r>
          </w:p>
        </w:tc>
      </w:tr>
      <w:tr w:rsidR="00AA364A" w:rsidRPr="004335FE" w:rsidTr="00AC2768">
        <w:trPr>
          <w:trHeight w:val="48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История </w:t>
            </w:r>
          </w:p>
        </w:tc>
      </w:tr>
      <w:tr w:rsidR="00AA364A" w:rsidRPr="004335FE" w:rsidTr="00AC2768">
        <w:trPr>
          <w:trHeight w:val="7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А.Н.Сахаров., Н.В.Загалдин, Ю.А.Петров</w:t>
            </w:r>
            <w:r w:rsidRPr="00F4460F">
              <w:rPr>
                <w:rFonts w:ascii="Times New Roman" w:hAnsi="Times New Roman"/>
                <w:color w:val="000000"/>
              </w:rPr>
              <w:t xml:space="preserve"> /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История. История России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Сахаров А.Н., Загладин Н.В.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История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25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Загладин Н.В., Петров Ю.А.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История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Русское слово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Обществознание </w:t>
            </w:r>
          </w:p>
        </w:tc>
      </w:tr>
      <w:tr w:rsidR="00AA364A" w:rsidRPr="004335FE" w:rsidTr="00AC2768">
        <w:trPr>
          <w:trHeight w:val="12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О.А.Котова. Т.Е.Лискова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Обществознание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127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О.А.Котова .Т.Е.Лискова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Обществознание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0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География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Максаковский В.П.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География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10-11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63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Математика: алгебра и начала математического анализа</w:t>
            </w:r>
          </w:p>
        </w:tc>
      </w:tr>
      <w:tr w:rsidR="00AA364A" w:rsidRPr="004335FE" w:rsidTr="00AC2768">
        <w:trPr>
          <w:trHeight w:val="102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Мордкович А.Г., Семенов П.В.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Математика: Алгебра и начала математического анализа, геометрия. Алгебра и начала математического анализа.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10-11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AA364A">
            <w:pPr>
              <w:spacing w:after="0" w:line="240" w:lineRule="auto"/>
              <w:ind w:firstLineChars="200" w:firstLine="31680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ИОЦ «Мнемозина»</w:t>
            </w:r>
          </w:p>
        </w:tc>
      </w:tr>
      <w:tr w:rsidR="00AA364A" w:rsidRPr="004335FE" w:rsidTr="00AC2768">
        <w:trPr>
          <w:trHeight w:val="42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Информатика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2008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851CC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Семакин И.Г., Хеннер Е.К.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Информатика.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851CC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10-11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БИНОМ. Лаборатория знаний</w:t>
            </w:r>
          </w:p>
        </w:tc>
      </w:tr>
      <w:tr w:rsidR="00AA364A" w:rsidRPr="004335FE" w:rsidTr="00AC2768">
        <w:trPr>
          <w:trHeight w:val="46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Физика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4335FE" w:rsidRDefault="00AA364A" w:rsidP="00144DA9">
            <w:pPr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Cs w:val="20"/>
              </w:rPr>
              <w:t>Мякишев Г.Я., Буховцев Б.Б., Сотский Н.Н. / Под ред. Парфентьевой НА.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Физика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Мякишев Г.Я.Буховцев Б.Б,.,    В.М.Чаругин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Физика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Издательство « Просвещение»</w:t>
            </w:r>
          </w:p>
        </w:tc>
      </w:tr>
      <w:tr w:rsidR="00AA364A" w:rsidRPr="004335FE" w:rsidTr="00AC2768">
        <w:trPr>
          <w:trHeight w:val="45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Химия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Рудзитис Г.Е., Фельдман Ф.Г.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Химия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Рудзитис Г.Е., Фельдман Ф.Г.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Химия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Издательство «Просвещение»</w:t>
            </w:r>
          </w:p>
        </w:tc>
      </w:tr>
      <w:tr w:rsidR="00AA364A" w:rsidRPr="004335FE" w:rsidTr="00AC2768">
        <w:trPr>
          <w:trHeight w:val="495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 xml:space="preserve">Биология  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И.Н.Понамарева., О.А,КорниловаС.Г., Т.Е,Лощилина  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Биология. Общая биология.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Вентана Граф</w:t>
            </w:r>
          </w:p>
        </w:tc>
      </w:tr>
      <w:tr w:rsidR="00AA364A" w:rsidRPr="004335FE" w:rsidTr="00AC2768">
        <w:trPr>
          <w:trHeight w:val="51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И.Н.Понамарева.О.А.Корнилова., Т.Е.Лощилина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Биология. Общая биология.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Вентана Граф</w:t>
            </w:r>
          </w:p>
        </w:tc>
      </w:tr>
      <w:tr w:rsidR="00AA364A" w:rsidRPr="004335FE" w:rsidTr="00AC2768">
        <w:trPr>
          <w:trHeight w:val="48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4460F">
              <w:rPr>
                <w:rFonts w:ascii="Times New Roman" w:hAnsi="Times New Roman"/>
                <w:b/>
                <w:bCs/>
                <w:color w:val="000000"/>
              </w:rPr>
              <w:t>Основы безопасности жизнедеятельности</w:t>
            </w:r>
          </w:p>
        </w:tc>
      </w:tr>
      <w:tr w:rsidR="00AA364A" w:rsidRPr="004335FE" w:rsidTr="00AC2768">
        <w:trPr>
          <w:trHeight w:val="102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F446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С.В.Ким. В.А.Горский</w:t>
            </w:r>
            <w:r w:rsidRPr="00F4460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144DA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4460F">
              <w:rPr>
                <w:rFonts w:ascii="Times New Roman" w:hAnsi="Times New Roman"/>
                <w:color w:val="000000"/>
              </w:rPr>
              <w:t xml:space="preserve">Основы безопасности жизнедеятельности.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364A" w:rsidRPr="00F4460F" w:rsidRDefault="00AA364A" w:rsidP="00F44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10-11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64A" w:rsidRPr="00F4460F" w:rsidRDefault="00AA364A" w:rsidP="005209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Вентана Граф</w:t>
            </w:r>
          </w:p>
        </w:tc>
      </w:tr>
    </w:tbl>
    <w:p w:rsidR="00AA364A" w:rsidRPr="00F4460F" w:rsidRDefault="00AA364A" w:rsidP="00F70C50">
      <w:pPr>
        <w:pStyle w:val="BodyText"/>
        <w:spacing w:after="0"/>
        <w:ind w:left="360"/>
        <w:jc w:val="center"/>
        <w:rPr>
          <w:b/>
          <w:color w:val="000000"/>
          <w:sz w:val="22"/>
          <w:szCs w:val="22"/>
        </w:rPr>
      </w:pPr>
    </w:p>
    <w:p w:rsidR="00AA364A" w:rsidRPr="00F0599F" w:rsidRDefault="00AA364A" w:rsidP="000F750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0599F">
        <w:rPr>
          <w:rFonts w:ascii="Times New Roman" w:hAnsi="Times New Roman"/>
          <w:b/>
          <w:sz w:val="28"/>
          <w:szCs w:val="28"/>
        </w:rPr>
        <w:t>Родной язык и литература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2977"/>
        <w:gridCol w:w="992"/>
        <w:gridCol w:w="2126"/>
        <w:gridCol w:w="1418"/>
        <w:gridCol w:w="2233"/>
      </w:tblGrid>
      <w:tr w:rsidR="00AA364A" w:rsidRPr="004335FE" w:rsidTr="002C1F72">
        <w:tc>
          <w:tcPr>
            <w:tcW w:w="710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Автор учебника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  <w:tc>
          <w:tcPr>
            <w:tcW w:w="2233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</w:tr>
      <w:tr w:rsidR="00AA364A" w:rsidRPr="004335FE" w:rsidTr="002C1F72"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Чувашский букварь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Ермошкина А.А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2233" w:type="dxa"/>
          </w:tcPr>
          <w:p w:rsidR="00AA364A" w:rsidRPr="004335FE" w:rsidRDefault="00AA364A" w:rsidP="00FB1DFD">
            <w:pPr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</w:tc>
      </w:tr>
      <w:tr w:rsidR="00AA364A" w:rsidRPr="004335FE" w:rsidTr="002C1F72"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Л.П. Сергеев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Т.В.Артемьева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А.Р.Федорова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2233" w:type="dxa"/>
          </w:tcPr>
          <w:p w:rsidR="00AA364A" w:rsidRPr="004335FE" w:rsidRDefault="00AA364A" w:rsidP="00F826BD">
            <w:pPr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изд-во»</w:t>
            </w:r>
          </w:p>
        </w:tc>
      </w:tr>
      <w:tr w:rsidR="00AA364A" w:rsidRPr="004335FE" w:rsidTr="002C1F72"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Т.В. Артемьева, 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О.И. Печников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  <w:tc>
          <w:tcPr>
            <w:tcW w:w="2233" w:type="dxa"/>
          </w:tcPr>
          <w:p w:rsidR="00AA364A" w:rsidRPr="004335FE" w:rsidRDefault="00AA364A" w:rsidP="00F826BD">
            <w:pPr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</w:tc>
      </w:tr>
      <w:tr w:rsidR="00AA364A" w:rsidRPr="004335FE" w:rsidTr="002C1F72"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Л.П. Сергеев</w:t>
            </w:r>
          </w:p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Т.В.Артемьева А.Р.Кульева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2233" w:type="dxa"/>
          </w:tcPr>
          <w:p w:rsidR="00AA364A" w:rsidRPr="004335FE" w:rsidRDefault="00AA364A" w:rsidP="00F826BD">
            <w:pPr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</w:tc>
      </w:tr>
      <w:tr w:rsidR="00AA364A" w:rsidRPr="004335FE" w:rsidTr="002C1F72"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Т.В. Артемьева, 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О.И. Печников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233" w:type="dxa"/>
          </w:tcPr>
          <w:p w:rsidR="00AA364A" w:rsidRPr="004335FE" w:rsidRDefault="00AA364A" w:rsidP="00F826BD">
            <w:pPr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</w:tc>
      </w:tr>
      <w:tr w:rsidR="00AA364A" w:rsidRPr="004335FE" w:rsidTr="002C1F72"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Ю.М.Виноградов, А.Р.Кульева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233" w:type="dxa"/>
          </w:tcPr>
          <w:p w:rsidR="00AA364A" w:rsidRPr="004335FE" w:rsidRDefault="00AA364A" w:rsidP="00F826BD">
            <w:pPr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</w:tc>
      </w:tr>
      <w:tr w:rsidR="00AA364A" w:rsidRPr="004335FE" w:rsidTr="002C1F72"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Т.В. Артемьева, 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О.И. Печников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233" w:type="dxa"/>
          </w:tcPr>
          <w:p w:rsidR="00AA364A" w:rsidRPr="004335FE" w:rsidRDefault="00AA364A" w:rsidP="00F826BD">
            <w:pPr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</w:tc>
      </w:tr>
      <w:tr w:rsidR="00AA364A" w:rsidRPr="004335FE" w:rsidTr="002C1F72">
        <w:trPr>
          <w:trHeight w:val="570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Л. П. Сергеев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Е. А. Андреева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</w:tc>
      </w:tr>
      <w:tr w:rsidR="00AA364A" w:rsidRPr="004335FE" w:rsidTr="002C1F72">
        <w:trPr>
          <w:trHeight w:val="540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Н. Г. Иванова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П. Н. Метин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61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Ю.М. Виноградов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Петрова Л.Г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Н. Г. Иванова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С. С. Антонова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 2009 год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Ю.М. Виноградов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Л.Г.Петрова 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З.С. Антонова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Метин П.Н.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Андреев Н.А.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Никитин В.П.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2011год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Андреев Н.А.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Никитин В.П.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Андреев Н.А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2003 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литература(хрестоматия)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Родионов В.Г.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Родионова Э.И.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Родионов В.Г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2011год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Андреев И.А.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2003год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литература(хрестоматия)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Федоров Г.И.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2C1F72">
        <w:trPr>
          <w:trHeight w:val="555"/>
        </w:trPr>
        <w:tc>
          <w:tcPr>
            <w:tcW w:w="710" w:type="dxa"/>
          </w:tcPr>
          <w:p w:rsidR="00AA364A" w:rsidRPr="004335FE" w:rsidRDefault="00AA364A" w:rsidP="000F75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364A" w:rsidRPr="004335FE" w:rsidRDefault="00AA364A" w:rsidP="000F7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Федоров Г.И.</w:t>
            </w:r>
          </w:p>
        </w:tc>
        <w:tc>
          <w:tcPr>
            <w:tcW w:w="1418" w:type="dxa"/>
          </w:tcPr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2011год</w:t>
            </w:r>
          </w:p>
        </w:tc>
        <w:tc>
          <w:tcPr>
            <w:tcW w:w="2233" w:type="dxa"/>
          </w:tcPr>
          <w:p w:rsidR="00AA364A" w:rsidRPr="004335FE" w:rsidRDefault="00AA364A" w:rsidP="002C1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 Чув. кн. изд- во»</w:t>
            </w:r>
          </w:p>
          <w:p w:rsidR="00AA364A" w:rsidRPr="004335FE" w:rsidRDefault="00AA364A" w:rsidP="000F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364A" w:rsidRDefault="00AA364A" w:rsidP="000F750B"/>
    <w:p w:rsidR="00AA364A" w:rsidRPr="00856B54" w:rsidRDefault="00AA364A" w:rsidP="000F750B">
      <w:pPr>
        <w:jc w:val="center"/>
        <w:rPr>
          <w:rFonts w:ascii="Times New Roman" w:hAnsi="Times New Roman"/>
          <w:b/>
          <w:sz w:val="24"/>
          <w:szCs w:val="24"/>
        </w:rPr>
      </w:pPr>
      <w:r w:rsidRPr="00856B54">
        <w:rPr>
          <w:rFonts w:ascii="Times New Roman" w:hAnsi="Times New Roman"/>
          <w:b/>
          <w:sz w:val="24"/>
          <w:szCs w:val="24"/>
        </w:rPr>
        <w:t>Татарский язык и литература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5"/>
        <w:gridCol w:w="2382"/>
        <w:gridCol w:w="1486"/>
        <w:gridCol w:w="1687"/>
        <w:gridCol w:w="1520"/>
        <w:gridCol w:w="1851"/>
      </w:tblGrid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2008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2008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2009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Р.З.Хайдарова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Мегариф</w:t>
            </w:r>
          </w:p>
        </w:tc>
      </w:tr>
    </w:tbl>
    <w:p w:rsidR="00AA364A" w:rsidRDefault="00AA364A" w:rsidP="000F750B">
      <w:pPr>
        <w:rPr>
          <w:b/>
        </w:rPr>
      </w:pPr>
    </w:p>
    <w:p w:rsidR="00AA364A" w:rsidRPr="000F750B" w:rsidRDefault="00AA364A" w:rsidP="000F750B">
      <w:pPr>
        <w:jc w:val="center"/>
        <w:rPr>
          <w:rFonts w:ascii="Times New Roman" w:hAnsi="Times New Roman"/>
          <w:b/>
          <w:sz w:val="24"/>
          <w:szCs w:val="24"/>
        </w:rPr>
      </w:pPr>
      <w:r w:rsidRPr="00856B54">
        <w:rPr>
          <w:rFonts w:ascii="Times New Roman" w:hAnsi="Times New Roman"/>
          <w:b/>
          <w:sz w:val="24"/>
          <w:szCs w:val="24"/>
        </w:rPr>
        <w:t>Физическая культура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5"/>
        <w:gridCol w:w="2382"/>
        <w:gridCol w:w="1486"/>
        <w:gridCol w:w="1687"/>
        <w:gridCol w:w="1520"/>
        <w:gridCol w:w="1851"/>
      </w:tblGrid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5FE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А.П. Матвеев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В.И.Лях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  <w:tr w:rsidR="00AA364A" w:rsidRPr="004335FE" w:rsidTr="004335FE">
        <w:trPr>
          <w:jc w:val="center"/>
        </w:trPr>
        <w:tc>
          <w:tcPr>
            <w:tcW w:w="645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82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AA364A" w:rsidRPr="004335FE" w:rsidRDefault="00AA364A" w:rsidP="00433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7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В.И. Лях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AA364A" w:rsidRPr="004335FE" w:rsidRDefault="00AA364A" w:rsidP="0043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5FE">
              <w:rPr>
                <w:rFonts w:ascii="Times New Roman" w:hAnsi="Times New Roman"/>
                <w:sz w:val="24"/>
                <w:szCs w:val="24"/>
              </w:rPr>
              <w:t>«Просвещение»</w:t>
            </w:r>
          </w:p>
        </w:tc>
      </w:tr>
    </w:tbl>
    <w:p w:rsidR="00AA364A" w:rsidRDefault="00AA364A" w:rsidP="000F750B">
      <w:pPr>
        <w:rPr>
          <w:b/>
        </w:rPr>
      </w:pPr>
    </w:p>
    <w:p w:rsidR="00AA364A" w:rsidRPr="00F4460F" w:rsidRDefault="00AA364A" w:rsidP="00F70C50">
      <w:pPr>
        <w:spacing w:after="0" w:line="240" w:lineRule="auto"/>
        <w:rPr>
          <w:rFonts w:ascii="Times New Roman" w:hAnsi="Times New Roman"/>
          <w:color w:val="000000"/>
        </w:rPr>
      </w:pPr>
    </w:p>
    <w:sectPr w:rsidR="00AA364A" w:rsidRPr="00F4460F" w:rsidSect="00F446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C457E9"/>
    <w:multiLevelType w:val="hybridMultilevel"/>
    <w:tmpl w:val="D2AA71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7BF6BF2"/>
    <w:multiLevelType w:val="hybridMultilevel"/>
    <w:tmpl w:val="1AA6C2E0"/>
    <w:lvl w:ilvl="0" w:tplc="87101B8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D7721A"/>
    <w:multiLevelType w:val="hybridMultilevel"/>
    <w:tmpl w:val="4A9C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3A30E2"/>
    <w:multiLevelType w:val="hybridMultilevel"/>
    <w:tmpl w:val="90A800C0"/>
    <w:lvl w:ilvl="0" w:tplc="78D4C7D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0C50"/>
    <w:rsid w:val="000261BA"/>
    <w:rsid w:val="000535A6"/>
    <w:rsid w:val="00054568"/>
    <w:rsid w:val="00077A89"/>
    <w:rsid w:val="000B0E22"/>
    <w:rsid w:val="000B0E5A"/>
    <w:rsid w:val="000C76B3"/>
    <w:rsid w:val="000D1B47"/>
    <w:rsid w:val="000F750B"/>
    <w:rsid w:val="00124FA9"/>
    <w:rsid w:val="00144548"/>
    <w:rsid w:val="00144DA9"/>
    <w:rsid w:val="00147FBA"/>
    <w:rsid w:val="00163094"/>
    <w:rsid w:val="00176FAC"/>
    <w:rsid w:val="00191021"/>
    <w:rsid w:val="001A47E7"/>
    <w:rsid w:val="001D5192"/>
    <w:rsid w:val="001E6DB4"/>
    <w:rsid w:val="001E7B67"/>
    <w:rsid w:val="001E7B6A"/>
    <w:rsid w:val="00217653"/>
    <w:rsid w:val="002B0906"/>
    <w:rsid w:val="002B1EFC"/>
    <w:rsid w:val="002B4ACD"/>
    <w:rsid w:val="002C1F72"/>
    <w:rsid w:val="002E4C4E"/>
    <w:rsid w:val="0031141C"/>
    <w:rsid w:val="0031270F"/>
    <w:rsid w:val="00317DDD"/>
    <w:rsid w:val="00343A55"/>
    <w:rsid w:val="0037747F"/>
    <w:rsid w:val="003A682F"/>
    <w:rsid w:val="00405F99"/>
    <w:rsid w:val="004210B7"/>
    <w:rsid w:val="004335FE"/>
    <w:rsid w:val="004373D3"/>
    <w:rsid w:val="00456CA2"/>
    <w:rsid w:val="00457B00"/>
    <w:rsid w:val="0046461A"/>
    <w:rsid w:val="004657A2"/>
    <w:rsid w:val="0047108A"/>
    <w:rsid w:val="0049349E"/>
    <w:rsid w:val="004F4456"/>
    <w:rsid w:val="0052099D"/>
    <w:rsid w:val="00546789"/>
    <w:rsid w:val="00557F3E"/>
    <w:rsid w:val="00583138"/>
    <w:rsid w:val="005900E5"/>
    <w:rsid w:val="005A2298"/>
    <w:rsid w:val="005A6027"/>
    <w:rsid w:val="005C7190"/>
    <w:rsid w:val="005E76F8"/>
    <w:rsid w:val="0060404C"/>
    <w:rsid w:val="00604F26"/>
    <w:rsid w:val="0061626B"/>
    <w:rsid w:val="00626B3F"/>
    <w:rsid w:val="00632665"/>
    <w:rsid w:val="0064474E"/>
    <w:rsid w:val="00646D58"/>
    <w:rsid w:val="0064786D"/>
    <w:rsid w:val="006527B1"/>
    <w:rsid w:val="006544A1"/>
    <w:rsid w:val="00657234"/>
    <w:rsid w:val="006B1ABF"/>
    <w:rsid w:val="006B2C91"/>
    <w:rsid w:val="006D1C14"/>
    <w:rsid w:val="006F3B94"/>
    <w:rsid w:val="00764D8E"/>
    <w:rsid w:val="00766B6A"/>
    <w:rsid w:val="00783F48"/>
    <w:rsid w:val="007B7FE9"/>
    <w:rsid w:val="007C01AA"/>
    <w:rsid w:val="008059E0"/>
    <w:rsid w:val="00810DE7"/>
    <w:rsid w:val="00851CCC"/>
    <w:rsid w:val="00856B54"/>
    <w:rsid w:val="00883C4A"/>
    <w:rsid w:val="00885287"/>
    <w:rsid w:val="008938E6"/>
    <w:rsid w:val="00897821"/>
    <w:rsid w:val="009040BF"/>
    <w:rsid w:val="009421A5"/>
    <w:rsid w:val="00973CBE"/>
    <w:rsid w:val="009A1E2D"/>
    <w:rsid w:val="009A2A01"/>
    <w:rsid w:val="009B2FE0"/>
    <w:rsid w:val="00A036FB"/>
    <w:rsid w:val="00A04B80"/>
    <w:rsid w:val="00A80630"/>
    <w:rsid w:val="00A94D4F"/>
    <w:rsid w:val="00A95915"/>
    <w:rsid w:val="00A96E2B"/>
    <w:rsid w:val="00AA364A"/>
    <w:rsid w:val="00AB5D94"/>
    <w:rsid w:val="00AC2768"/>
    <w:rsid w:val="00B0750D"/>
    <w:rsid w:val="00B25171"/>
    <w:rsid w:val="00B43D63"/>
    <w:rsid w:val="00B535C6"/>
    <w:rsid w:val="00B707D0"/>
    <w:rsid w:val="00B82246"/>
    <w:rsid w:val="00BA31B2"/>
    <w:rsid w:val="00BB55B7"/>
    <w:rsid w:val="00BC5032"/>
    <w:rsid w:val="00BD4DA1"/>
    <w:rsid w:val="00BE323B"/>
    <w:rsid w:val="00BF70B2"/>
    <w:rsid w:val="00C07022"/>
    <w:rsid w:val="00C12415"/>
    <w:rsid w:val="00C17E1C"/>
    <w:rsid w:val="00C24FBC"/>
    <w:rsid w:val="00C305DD"/>
    <w:rsid w:val="00C42494"/>
    <w:rsid w:val="00C62BB7"/>
    <w:rsid w:val="00C66A0B"/>
    <w:rsid w:val="00C733F8"/>
    <w:rsid w:val="00C74EBC"/>
    <w:rsid w:val="00C8291F"/>
    <w:rsid w:val="00CA2169"/>
    <w:rsid w:val="00CA5931"/>
    <w:rsid w:val="00D13484"/>
    <w:rsid w:val="00D1508F"/>
    <w:rsid w:val="00D40C45"/>
    <w:rsid w:val="00D66121"/>
    <w:rsid w:val="00DF321C"/>
    <w:rsid w:val="00E258EF"/>
    <w:rsid w:val="00E26C0A"/>
    <w:rsid w:val="00E47A69"/>
    <w:rsid w:val="00E741BA"/>
    <w:rsid w:val="00E764D2"/>
    <w:rsid w:val="00E96C66"/>
    <w:rsid w:val="00EB402F"/>
    <w:rsid w:val="00EB6667"/>
    <w:rsid w:val="00EF4054"/>
    <w:rsid w:val="00F0599F"/>
    <w:rsid w:val="00F15331"/>
    <w:rsid w:val="00F4460F"/>
    <w:rsid w:val="00F70C50"/>
    <w:rsid w:val="00F77D26"/>
    <w:rsid w:val="00F808F5"/>
    <w:rsid w:val="00F826BD"/>
    <w:rsid w:val="00F90964"/>
    <w:rsid w:val="00F94746"/>
    <w:rsid w:val="00FB1DFD"/>
    <w:rsid w:val="00FC6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04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70C50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70C50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0C5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70C50"/>
    <w:rPr>
      <w:rFonts w:ascii="Arial" w:hAnsi="Arial" w:cs="Times New Roman"/>
      <w:b/>
      <w:i/>
      <w:snapToGrid w:val="0"/>
      <w:sz w:val="20"/>
      <w:szCs w:val="20"/>
    </w:rPr>
  </w:style>
  <w:style w:type="table" w:styleId="TableGrid">
    <w:name w:val="Table Grid"/>
    <w:basedOn w:val="TableNormal"/>
    <w:uiPriority w:val="99"/>
    <w:rsid w:val="00F70C5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7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0C50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F70C50"/>
    <w:pPr>
      <w:spacing w:after="0" w:line="264" w:lineRule="auto"/>
      <w:ind w:firstLine="397"/>
      <w:jc w:val="both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70C50"/>
    <w:rPr>
      <w:rFonts w:ascii="Times New Roman" w:hAnsi="Times New Roman" w:cs="Times New Roman"/>
      <w:snapToGrid w:val="0"/>
      <w:sz w:val="20"/>
      <w:szCs w:val="20"/>
    </w:rPr>
  </w:style>
  <w:style w:type="paragraph" w:customStyle="1" w:styleId="a">
    <w:name w:val="Столбик"/>
    <w:basedOn w:val="Normal"/>
    <w:uiPriority w:val="99"/>
    <w:rsid w:val="00F70C50"/>
    <w:pPr>
      <w:numPr>
        <w:numId w:val="3"/>
      </w:numPr>
      <w:spacing w:after="0" w:line="264" w:lineRule="auto"/>
      <w:jc w:val="both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F70C5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70C50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70C5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70C5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F70C5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70C50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F70C50"/>
    <w:rPr>
      <w:rFonts w:cs="Times New Roman"/>
    </w:rPr>
  </w:style>
  <w:style w:type="paragraph" w:customStyle="1" w:styleId="a0">
    <w:name w:val="Знак Знак Знак Знак"/>
    <w:basedOn w:val="Normal"/>
    <w:autoRedefine/>
    <w:uiPriority w:val="99"/>
    <w:rsid w:val="00F70C50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a1">
    <w:name w:val="Знак"/>
    <w:basedOn w:val="Normal"/>
    <w:uiPriority w:val="99"/>
    <w:rsid w:val="00F70C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F70C5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70C50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70C50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F70C5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F77D26"/>
    <w:rPr>
      <w:rFonts w:cs="Times New Roman"/>
      <w:sz w:val="20"/>
      <w:szCs w:val="20"/>
    </w:rPr>
  </w:style>
  <w:style w:type="character" w:customStyle="1" w:styleId="1">
    <w:name w:val="Текст примечания Знак1"/>
    <w:basedOn w:val="DefaultParagraphFont"/>
    <w:uiPriority w:val="99"/>
    <w:rsid w:val="00F70C50"/>
    <w:rPr>
      <w:rFonts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70C50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70C50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locked/>
    <w:rsid w:val="00F77D26"/>
    <w:rPr>
      <w:b/>
      <w:bCs/>
    </w:rPr>
  </w:style>
  <w:style w:type="character" w:customStyle="1" w:styleId="10">
    <w:name w:val="Тема примечания Знак1"/>
    <w:basedOn w:val="1"/>
    <w:uiPriority w:val="99"/>
    <w:rsid w:val="00F70C50"/>
    <w:rPr>
      <w:b/>
      <w:bCs/>
    </w:rPr>
  </w:style>
  <w:style w:type="paragraph" w:styleId="ListParagraph">
    <w:name w:val="List Paragraph"/>
    <w:basedOn w:val="Normal"/>
    <w:uiPriority w:val="99"/>
    <w:qFormat/>
    <w:rsid w:val="000F7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11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435</TotalTime>
  <Pages>9</Pages>
  <Words>2374</Words>
  <Characters>13537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Митюков  Анатолий</dc:creator>
  <cp:keywords/>
  <dc:description/>
  <cp:lastModifiedBy>User</cp:lastModifiedBy>
  <cp:revision>26</cp:revision>
  <cp:lastPrinted>2001-12-31T21:59:00Z</cp:lastPrinted>
  <dcterms:created xsi:type="dcterms:W3CDTF">2016-09-30T06:45:00Z</dcterms:created>
  <dcterms:modified xsi:type="dcterms:W3CDTF">2001-12-31T21:09:00Z</dcterms:modified>
</cp:coreProperties>
</file>